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9F8" w:rsidRDefault="005A19F8" w:rsidP="00D44B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«СОШ пос. им. 25 Октября»</w:t>
      </w:r>
    </w:p>
    <w:p w:rsidR="005A19F8" w:rsidRDefault="005A19F8" w:rsidP="00D44B6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Приказ №  24-03 от </w:t>
      </w:r>
      <w:r w:rsidRPr="00D44B61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3.</w:t>
      </w:r>
      <w:r w:rsidRPr="00D44B61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>.2019</w:t>
      </w:r>
    </w:p>
    <w:p w:rsidR="005A19F8" w:rsidRPr="00D44B61" w:rsidRDefault="005A19F8" w:rsidP="00D44B61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19F8" w:rsidRPr="00D44B61" w:rsidRDefault="005A19F8" w:rsidP="00D44B61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53E8">
        <w:rPr>
          <w:rFonts w:ascii="Times New Roman" w:hAnsi="Times New Roman"/>
          <w:b/>
          <w:sz w:val="24"/>
          <w:szCs w:val="24"/>
        </w:rPr>
        <w:t>Об организации и прове</w:t>
      </w:r>
      <w:r>
        <w:rPr>
          <w:rFonts w:ascii="Times New Roman" w:hAnsi="Times New Roman"/>
          <w:b/>
          <w:sz w:val="24"/>
          <w:szCs w:val="24"/>
        </w:rPr>
        <w:t>дении итогового сочинения для обучающихся 11 класса.</w:t>
      </w:r>
    </w:p>
    <w:p w:rsidR="005A19F8" w:rsidRPr="00C853E8" w:rsidRDefault="005A19F8" w:rsidP="00D44B61">
      <w:pPr>
        <w:tabs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19F8" w:rsidRPr="00DB422B" w:rsidRDefault="005A19F8" w:rsidP="00DB422B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853E8">
        <w:rPr>
          <w:rFonts w:ascii="Times New Roman" w:hAnsi="Times New Roman"/>
          <w:sz w:val="24"/>
          <w:szCs w:val="24"/>
        </w:rPr>
        <w:t xml:space="preserve">На основании </w:t>
      </w:r>
      <w:r w:rsidRPr="00367C92">
        <w:rPr>
          <w:rFonts w:ascii="Times New Roman" w:hAnsi="Times New Roman"/>
          <w:sz w:val="24"/>
          <w:szCs w:val="24"/>
        </w:rPr>
        <w:t>приказа МО и Н РТ  «О проведении</w:t>
      </w:r>
      <w:r w:rsidRPr="00C853E8">
        <w:rPr>
          <w:rFonts w:ascii="Times New Roman" w:hAnsi="Times New Roman"/>
          <w:sz w:val="24"/>
          <w:szCs w:val="24"/>
        </w:rPr>
        <w:t xml:space="preserve"> итогового сочинения (изложения)  для обучающихся 11 классов   общеобразовательных организаций   Республики Татарстан, выпускников прошлых лет», приказа  </w:t>
      </w:r>
      <w:r>
        <w:rPr>
          <w:rFonts w:ascii="Times New Roman" w:hAnsi="Times New Roman"/>
          <w:sz w:val="24"/>
          <w:szCs w:val="24"/>
        </w:rPr>
        <w:t xml:space="preserve">МКУ «УО Лаишевского муниципального района РТ» №589 от 03.12.2019 года </w:t>
      </w:r>
      <w:r w:rsidRPr="00C853E8">
        <w:rPr>
          <w:rFonts w:ascii="Times New Roman" w:hAnsi="Times New Roman"/>
          <w:sz w:val="24"/>
          <w:szCs w:val="24"/>
        </w:rPr>
        <w:t xml:space="preserve"> «</w:t>
      </w:r>
      <w:r w:rsidRPr="00367C92">
        <w:rPr>
          <w:rFonts w:ascii="Times New Roman" w:hAnsi="Times New Roman"/>
          <w:sz w:val="24"/>
          <w:szCs w:val="24"/>
        </w:rPr>
        <w:t>Об организации и проведении итогового сочинения (изложения)  для обучающихся 11 классов  в общеобразовательных организациях Лаишевского муниципального района РТ</w:t>
      </w:r>
      <w:r>
        <w:rPr>
          <w:rFonts w:ascii="Times New Roman" w:hAnsi="Times New Roman"/>
          <w:b/>
          <w:sz w:val="28"/>
          <w:szCs w:val="28"/>
        </w:rPr>
        <w:t>».</w:t>
      </w:r>
    </w:p>
    <w:p w:rsidR="005A19F8" w:rsidRPr="00C853E8" w:rsidRDefault="005A19F8" w:rsidP="00DB422B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22B">
        <w:rPr>
          <w:rFonts w:ascii="Times New Roman" w:hAnsi="Times New Roman"/>
          <w:b/>
          <w:sz w:val="24"/>
          <w:szCs w:val="24"/>
        </w:rPr>
        <w:t>Приказываю</w:t>
      </w:r>
      <w:r w:rsidRPr="00C853E8">
        <w:rPr>
          <w:rFonts w:ascii="Times New Roman" w:hAnsi="Times New Roman"/>
          <w:sz w:val="24"/>
          <w:szCs w:val="24"/>
        </w:rPr>
        <w:t>:</w:t>
      </w:r>
    </w:p>
    <w:p w:rsidR="005A19F8" w:rsidRDefault="005A19F8" w:rsidP="00DB42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1.Организовать и провести 04 декабря 2019</w:t>
      </w:r>
      <w:r w:rsidRPr="00F50E42">
        <w:rPr>
          <w:rFonts w:ascii="Times New Roman" w:hAnsi="Times New Roman"/>
          <w:sz w:val="24"/>
          <w:szCs w:val="24"/>
        </w:rPr>
        <w:t xml:space="preserve"> го</w:t>
      </w:r>
      <w:r>
        <w:rPr>
          <w:rFonts w:ascii="Times New Roman" w:hAnsi="Times New Roman"/>
          <w:sz w:val="24"/>
          <w:szCs w:val="24"/>
        </w:rPr>
        <w:t>да в 10.00 итоговое сочинение</w:t>
      </w:r>
      <w:r w:rsidRPr="00F50E42">
        <w:rPr>
          <w:rFonts w:ascii="Times New Roman" w:hAnsi="Times New Roman"/>
          <w:sz w:val="24"/>
          <w:szCs w:val="24"/>
        </w:rPr>
        <w:t xml:space="preserve">  для выпускников</w:t>
      </w:r>
      <w:r>
        <w:rPr>
          <w:rFonts w:ascii="Times New Roman" w:hAnsi="Times New Roman"/>
          <w:sz w:val="24"/>
          <w:szCs w:val="24"/>
        </w:rPr>
        <w:t xml:space="preserve">   11 класса в режиме оф-ла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йн;</w:t>
      </w:r>
      <w:r w:rsidRPr="00A72E07">
        <w:rPr>
          <w:rFonts w:ascii="Times New Roman" w:hAnsi="Times New Roman"/>
          <w:sz w:val="24"/>
          <w:szCs w:val="24"/>
        </w:rPr>
        <w:t xml:space="preserve"> </w:t>
      </w:r>
    </w:p>
    <w:p w:rsidR="005A19F8" w:rsidRDefault="005A19F8" w:rsidP="00D44B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Назначить:</w:t>
      </w:r>
    </w:p>
    <w:p w:rsidR="005A19F8" w:rsidRPr="00DB422B" w:rsidRDefault="005A19F8" w:rsidP="00DB422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B422B">
        <w:rPr>
          <w:rFonts w:ascii="Times New Roman" w:hAnsi="Times New Roman"/>
          <w:sz w:val="24"/>
          <w:szCs w:val="24"/>
        </w:rPr>
        <w:t xml:space="preserve">ответственным  по школе за организацию и проведение итогового сочинения в том числе за получение бланков итогового сочинения (изложения)  заместителя директора Чихаздинскую С.А; </w:t>
      </w:r>
    </w:p>
    <w:p w:rsidR="005A19F8" w:rsidRPr="00DB422B" w:rsidRDefault="005A19F8" w:rsidP="00DB422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B422B">
        <w:rPr>
          <w:rFonts w:ascii="Times New Roman" w:hAnsi="Times New Roman"/>
          <w:sz w:val="24"/>
          <w:szCs w:val="24"/>
        </w:rPr>
        <w:t>техническим специалистом Савельев</w:t>
      </w:r>
      <w:r>
        <w:rPr>
          <w:rFonts w:ascii="Times New Roman" w:hAnsi="Times New Roman"/>
          <w:sz w:val="24"/>
          <w:szCs w:val="24"/>
        </w:rPr>
        <w:t>у</w:t>
      </w:r>
      <w:r w:rsidRPr="00DB422B">
        <w:rPr>
          <w:rFonts w:ascii="Times New Roman" w:hAnsi="Times New Roman"/>
          <w:sz w:val="24"/>
          <w:szCs w:val="24"/>
        </w:rPr>
        <w:t xml:space="preserve"> В.Н.</w:t>
      </w:r>
    </w:p>
    <w:p w:rsidR="005A19F8" w:rsidRPr="00DB422B" w:rsidRDefault="005A19F8" w:rsidP="00DB422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B422B">
        <w:rPr>
          <w:rFonts w:ascii="Times New Roman" w:hAnsi="Times New Roman"/>
          <w:sz w:val="24"/>
          <w:szCs w:val="24"/>
        </w:rPr>
        <w:t>организаторами в аудитории  Большакову Л.А., Маркелову М.Н.</w:t>
      </w:r>
    </w:p>
    <w:p w:rsidR="005A19F8" w:rsidRPr="00DB422B" w:rsidRDefault="005A19F8" w:rsidP="00DB422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B422B">
        <w:rPr>
          <w:rFonts w:ascii="Times New Roman" w:hAnsi="Times New Roman"/>
          <w:sz w:val="24"/>
          <w:szCs w:val="24"/>
        </w:rPr>
        <w:t>дежурным  по коридору Суханова Е.Г.</w:t>
      </w:r>
    </w:p>
    <w:p w:rsidR="005A19F8" w:rsidRDefault="005A19F8" w:rsidP="00DB422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B422B">
        <w:rPr>
          <w:rFonts w:ascii="Times New Roman" w:hAnsi="Times New Roman"/>
          <w:sz w:val="24"/>
          <w:szCs w:val="24"/>
        </w:rPr>
        <w:t>общественный наблюдатель – Смирнова В.А.</w:t>
      </w:r>
    </w:p>
    <w:p w:rsidR="005A19F8" w:rsidRPr="00DB422B" w:rsidRDefault="005A19F8" w:rsidP="00DB42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Классному руководителю Клеткиной Т.А. обеспечить 100%  явку обучающихся.</w:t>
      </w:r>
    </w:p>
    <w:p w:rsidR="005A19F8" w:rsidRDefault="005A19F8" w:rsidP="00D44B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Обеспечить взаимодействие с  МКУ «Управление образования»  г. Лаишево при передаче тем итогового сочинения и  индивидуальных пакетов для выпускников и обратно в МКУ «Управление образования» г. Лаишево для проверки муниципальной комиссией;</w:t>
      </w:r>
      <w:r w:rsidRPr="00A72E07">
        <w:rPr>
          <w:rFonts w:ascii="Times New Roman" w:hAnsi="Times New Roman"/>
          <w:sz w:val="24"/>
          <w:szCs w:val="24"/>
        </w:rPr>
        <w:t xml:space="preserve"> </w:t>
      </w:r>
    </w:p>
    <w:p w:rsidR="005A19F8" w:rsidRDefault="005A19F8" w:rsidP="00D44B61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7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6. Контроль за исполнением приказа оставляю за собой.</w:t>
      </w:r>
    </w:p>
    <w:p w:rsidR="005A19F8" w:rsidRDefault="005A19F8" w:rsidP="00D44B61">
      <w:pPr>
        <w:jc w:val="both"/>
        <w:rPr>
          <w:rFonts w:ascii="Times New Roman" w:hAnsi="Times New Roman"/>
          <w:sz w:val="24"/>
          <w:szCs w:val="24"/>
        </w:rPr>
      </w:pPr>
    </w:p>
    <w:p w:rsidR="005A19F8" w:rsidRDefault="005A19F8" w:rsidP="00D44B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школы:               Трифонова Ю.Г.    </w:t>
      </w:r>
    </w:p>
    <w:p w:rsidR="005A19F8" w:rsidRDefault="005A19F8" w:rsidP="00D44B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методическими рекомендациями и приказом ознакомлены: </w:t>
      </w:r>
    </w:p>
    <w:p w:rsidR="005A19F8" w:rsidRDefault="005A19F8" w:rsidP="00D44B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Чихаздинская С.А.</w:t>
      </w:r>
    </w:p>
    <w:p w:rsidR="005A19F8" w:rsidRDefault="005A19F8" w:rsidP="00DB422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Большакова Л.А.</w:t>
      </w:r>
    </w:p>
    <w:p w:rsidR="005A19F8" w:rsidRDefault="005A19F8" w:rsidP="00DB422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Маркелова М.Н.</w:t>
      </w:r>
    </w:p>
    <w:p w:rsidR="005A19F8" w:rsidRDefault="005A19F8" w:rsidP="00DB422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Савельева В.Н.</w:t>
      </w:r>
    </w:p>
    <w:p w:rsidR="005A19F8" w:rsidRDefault="005A19F8" w:rsidP="00DB422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Суханов Е.Г.</w:t>
      </w:r>
    </w:p>
    <w:p w:rsidR="005A19F8" w:rsidRPr="00C853E8" w:rsidRDefault="005A19F8" w:rsidP="00D44B61">
      <w:pPr>
        <w:tabs>
          <w:tab w:val="left" w:pos="1875"/>
        </w:tabs>
        <w:rPr>
          <w:rFonts w:ascii="Times New Roman" w:hAnsi="Times New Roman"/>
          <w:sz w:val="24"/>
          <w:szCs w:val="24"/>
        </w:rPr>
      </w:pPr>
    </w:p>
    <w:p w:rsidR="005A19F8" w:rsidRPr="00C853E8" w:rsidRDefault="005A19F8" w:rsidP="00D44B61">
      <w:pPr>
        <w:tabs>
          <w:tab w:val="left" w:pos="1875"/>
        </w:tabs>
        <w:rPr>
          <w:rFonts w:ascii="Times New Roman" w:hAnsi="Times New Roman"/>
          <w:sz w:val="24"/>
          <w:szCs w:val="24"/>
        </w:rPr>
      </w:pPr>
    </w:p>
    <w:p w:rsidR="005A19F8" w:rsidRPr="00C853E8" w:rsidRDefault="005A19F8" w:rsidP="00D44B61">
      <w:pPr>
        <w:tabs>
          <w:tab w:val="left" w:pos="1875"/>
        </w:tabs>
        <w:rPr>
          <w:rFonts w:ascii="Times New Roman" w:hAnsi="Times New Roman"/>
          <w:sz w:val="24"/>
          <w:szCs w:val="24"/>
        </w:rPr>
      </w:pPr>
    </w:p>
    <w:p w:rsidR="005A19F8" w:rsidRPr="00C853E8" w:rsidRDefault="005A19F8" w:rsidP="00D44B61">
      <w:pPr>
        <w:tabs>
          <w:tab w:val="left" w:pos="1875"/>
        </w:tabs>
        <w:rPr>
          <w:rFonts w:ascii="Times New Roman" w:hAnsi="Times New Roman"/>
          <w:sz w:val="24"/>
          <w:szCs w:val="24"/>
        </w:rPr>
      </w:pPr>
    </w:p>
    <w:p w:rsidR="005A19F8" w:rsidRPr="00C853E8" w:rsidRDefault="005A19F8" w:rsidP="00D44B61">
      <w:pPr>
        <w:tabs>
          <w:tab w:val="left" w:pos="1875"/>
        </w:tabs>
        <w:rPr>
          <w:rFonts w:ascii="Times New Roman" w:hAnsi="Times New Roman"/>
          <w:sz w:val="24"/>
          <w:szCs w:val="24"/>
        </w:rPr>
      </w:pPr>
    </w:p>
    <w:p w:rsidR="005A19F8" w:rsidRDefault="005A19F8"/>
    <w:sectPr w:rsidR="005A19F8" w:rsidSect="00B61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67D03"/>
    <w:multiLevelType w:val="hybridMultilevel"/>
    <w:tmpl w:val="70D2A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C3E"/>
    <w:rsid w:val="00011C46"/>
    <w:rsid w:val="00084E75"/>
    <w:rsid w:val="00100C3E"/>
    <w:rsid w:val="001C23BF"/>
    <w:rsid w:val="00312243"/>
    <w:rsid w:val="00324DEC"/>
    <w:rsid w:val="00367C92"/>
    <w:rsid w:val="003A0A4E"/>
    <w:rsid w:val="003B7FE6"/>
    <w:rsid w:val="003C16FB"/>
    <w:rsid w:val="004E02BD"/>
    <w:rsid w:val="005208FC"/>
    <w:rsid w:val="00550BE8"/>
    <w:rsid w:val="005A19F8"/>
    <w:rsid w:val="00A72E07"/>
    <w:rsid w:val="00A8135D"/>
    <w:rsid w:val="00B61FF9"/>
    <w:rsid w:val="00C853E8"/>
    <w:rsid w:val="00D44B61"/>
    <w:rsid w:val="00DB422B"/>
    <w:rsid w:val="00ED77E7"/>
    <w:rsid w:val="00F50E42"/>
    <w:rsid w:val="00F66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D44B61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1224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12243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2243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224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2243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2243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2243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2243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2243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1224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12243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12243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12243"/>
    <w:rPr>
      <w:rFonts w:ascii="Cambria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12243"/>
    <w:rPr>
      <w:rFonts w:ascii="Cambria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12243"/>
    <w:rPr>
      <w:rFonts w:ascii="Cambria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12243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12243"/>
    <w:rPr>
      <w:rFonts w:ascii="Cambria" w:hAnsi="Cambria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12243"/>
    <w:rPr>
      <w:rFonts w:ascii="Cambria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312243"/>
    <w:pPr>
      <w:spacing w:line="240" w:lineRule="auto"/>
    </w:pPr>
    <w:rPr>
      <w:rFonts w:eastAsia="Calibri"/>
      <w:b/>
      <w:bCs/>
      <w:color w:val="4F81BD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312243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312243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312243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12243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312243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312243"/>
    <w:rPr>
      <w:rFonts w:cs="Times New Roman"/>
      <w:i/>
      <w:iCs/>
    </w:rPr>
  </w:style>
  <w:style w:type="paragraph" w:styleId="NoSpacing">
    <w:name w:val="No Spacing"/>
    <w:link w:val="NoSpacingChar"/>
    <w:uiPriority w:val="99"/>
    <w:qFormat/>
    <w:rsid w:val="00312243"/>
    <w:rPr>
      <w:lang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312243"/>
    <w:rPr>
      <w:rFonts w:cs="Times New Roman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99"/>
    <w:qFormat/>
    <w:rsid w:val="00312243"/>
    <w:pPr>
      <w:ind w:left="720"/>
      <w:contextualSpacing/>
    </w:pPr>
    <w:rPr>
      <w:rFonts w:eastAsia="Calibri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312243"/>
    <w:rPr>
      <w:rFonts w:eastAsia="Calibri"/>
      <w:i/>
      <w:iCs/>
      <w:color w:val="000000"/>
      <w:lang w:eastAsia="en-US"/>
    </w:rPr>
  </w:style>
  <w:style w:type="character" w:customStyle="1" w:styleId="QuoteChar">
    <w:name w:val="Quote Char"/>
    <w:basedOn w:val="DefaultParagraphFont"/>
    <w:link w:val="Quote"/>
    <w:uiPriority w:val="99"/>
    <w:locked/>
    <w:rsid w:val="00312243"/>
    <w:rPr>
      <w:rFonts w:cs="Times New Roman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12243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312243"/>
    <w:rPr>
      <w:rFonts w:cs="Times New Roman"/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312243"/>
    <w:rPr>
      <w:rFonts w:cs="Times New Roman"/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312243"/>
    <w:rPr>
      <w:rFonts w:cs="Times New Roman"/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312243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312243"/>
    <w:rPr>
      <w:rFonts w:cs="Times New Roman"/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312243"/>
    <w:rPr>
      <w:rFonts w:cs="Times New Roman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31224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</TotalTime>
  <Pages>2</Pages>
  <Words>244</Words>
  <Characters>1395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Evgenii</cp:lastModifiedBy>
  <cp:revision>5</cp:revision>
  <dcterms:created xsi:type="dcterms:W3CDTF">2018-12-05T08:58:00Z</dcterms:created>
  <dcterms:modified xsi:type="dcterms:W3CDTF">2020-01-26T06:08:00Z</dcterms:modified>
</cp:coreProperties>
</file>